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DA0A86" w14:textId="740D3797" w:rsidR="009651BA" w:rsidRDefault="009651BA">
      <w:r>
        <w:br w:type="page"/>
      </w:r>
    </w:p>
    <w:p w14:paraId="3A1A9996" w14:textId="178F7D9F" w:rsidR="009651BA" w:rsidRDefault="009651BA">
      <w:r>
        <w:lastRenderedPageBreak/>
        <w:br w:type="page"/>
      </w:r>
    </w:p>
    <w:p w14:paraId="76D2F614" w14:textId="16375BBF" w:rsidR="009651BA" w:rsidRDefault="009651BA">
      <w:r>
        <w:lastRenderedPageBreak/>
        <w:br w:type="page"/>
      </w:r>
    </w:p>
    <w:p w14:paraId="64C7793D" w14:textId="77777777" w:rsidR="00DC3CD5" w:rsidRPr="009976D8" w:rsidRDefault="00DC3CD5" w:rsidP="009976D8"/>
    <w:sectPr w:rsidR="00DC3CD5" w:rsidRPr="009976D8" w:rsidSect="009651BA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0" w:right="0" w:bottom="0" w:left="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583BBF" w14:textId="77777777" w:rsidR="00A677E9" w:rsidRDefault="00A677E9" w:rsidP="000D1EED">
      <w:r>
        <w:separator/>
      </w:r>
    </w:p>
  </w:endnote>
  <w:endnote w:type="continuationSeparator" w:id="0">
    <w:p w14:paraId="5F462C0D" w14:textId="77777777" w:rsidR="00A677E9" w:rsidRDefault="00A677E9" w:rsidP="000D1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Semibold">
    <w:altName w:val="﷽﷽﷽﷽﷽﷽﷽﷽Nova Semibold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9E526" w14:textId="66A83827" w:rsidR="0060375D" w:rsidRDefault="009651BA">
    <w:pPr>
      <w:pStyle w:val="Footer"/>
    </w:pPr>
    <w:r>
      <w:rPr>
        <w:noProof/>
      </w:rPr>
      <w:drawing>
        <wp:inline distT="0" distB="0" distL="0" distR="0" wp14:anchorId="5E7F1399" wp14:editId="73C99614">
          <wp:extent cx="7772400" cy="939800"/>
          <wp:effectExtent l="0" t="0" r="0" b="0"/>
          <wp:docPr id="129960321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3002228" name="Picture 19530022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89EEB" w14:textId="77777777" w:rsidR="00303BEE" w:rsidRDefault="00650CA8">
    <w:pPr>
      <w:pStyle w:val="Footer"/>
    </w:pPr>
    <w:r>
      <w:rPr>
        <w:noProof/>
      </w:rPr>
      <w:drawing>
        <wp:inline distT="0" distB="0" distL="0" distR="0" wp14:anchorId="2E0B36B3" wp14:editId="7F3E4EC2">
          <wp:extent cx="7772400" cy="939800"/>
          <wp:effectExtent l="0" t="0" r="0" b="0"/>
          <wp:docPr id="195300222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3002228" name="Picture 19530022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19279D" w14:textId="77777777" w:rsidR="00A677E9" w:rsidRDefault="00A677E9" w:rsidP="000D1EED">
      <w:r>
        <w:separator/>
      </w:r>
    </w:p>
  </w:footnote>
  <w:footnote w:type="continuationSeparator" w:id="0">
    <w:p w14:paraId="36FDD3C0" w14:textId="77777777" w:rsidR="00A677E9" w:rsidRDefault="00A677E9" w:rsidP="000D1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13941" w14:textId="77777777" w:rsidR="000D1EED" w:rsidRDefault="00000000">
    <w:pPr>
      <w:pStyle w:val="Header"/>
    </w:pPr>
    <w:r>
      <w:rPr>
        <w:noProof/>
      </w:rPr>
      <w:pict w14:anchorId="17CC5C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6531469" o:spid="_x0000_s1026" type="#_x0000_t75" alt="" style="position:absolute;margin-left:0;margin-top:0;width:1313pt;height:168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-FNL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C7171" w14:textId="5E405FCE" w:rsidR="000D1EED" w:rsidRDefault="006421C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617655F" wp14:editId="29C24321">
          <wp:simplePos x="0" y="0"/>
          <wp:positionH relativeFrom="margin">
            <wp:align>right</wp:align>
          </wp:positionH>
          <wp:positionV relativeFrom="paragraph">
            <wp:posOffset>3138</wp:posOffset>
          </wp:positionV>
          <wp:extent cx="8028432" cy="1106424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28432" cy="11064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9F8B9" w14:textId="77777777" w:rsidR="000D1EED" w:rsidRDefault="00650CA8">
    <w:pPr>
      <w:pStyle w:val="Header"/>
    </w:pPr>
    <w:r>
      <w:rPr>
        <w:noProof/>
      </w:rPr>
      <w:drawing>
        <wp:inline distT="0" distB="0" distL="0" distR="0" wp14:anchorId="6A641F54" wp14:editId="1E12BAB3">
          <wp:extent cx="7772400" cy="2171700"/>
          <wp:effectExtent l="0" t="0" r="0" b="0"/>
          <wp:docPr id="33315974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3159746" name="Picture 3331597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71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50CA">
      <w:rPr>
        <w:noProof/>
      </w:rPr>
      <w:drawing>
        <wp:anchor distT="0" distB="0" distL="114300" distR="114300" simplePos="0" relativeHeight="251677696" behindDoc="1" locked="0" layoutInCell="1" allowOverlap="1" wp14:anchorId="4F912F0E" wp14:editId="0FC7179C">
          <wp:simplePos x="0" y="0"/>
          <wp:positionH relativeFrom="column">
            <wp:posOffset>-4757530</wp:posOffset>
          </wp:positionH>
          <wp:positionV relativeFrom="page">
            <wp:posOffset>-5387009</wp:posOffset>
          </wp:positionV>
          <wp:extent cx="7818120" cy="1609090"/>
          <wp:effectExtent l="0" t="0" r="0" b="0"/>
          <wp:wrapTight wrapText="bothSides">
            <wp:wrapPolygon edited="1">
              <wp:start x="12801" y="1490"/>
              <wp:lineTo x="12840" y="12741"/>
              <wp:lineTo x="1088" y="12461"/>
              <wp:lineTo x="1088" y="18812"/>
              <wp:lineTo x="4917" y="19309"/>
              <wp:lineTo x="7932" y="19471"/>
              <wp:lineTo x="16000" y="18582"/>
              <wp:lineTo x="17163" y="19131"/>
              <wp:lineTo x="18692" y="18998"/>
              <wp:lineTo x="19097" y="18672"/>
              <wp:lineTo x="20366" y="18850"/>
              <wp:lineTo x="20571" y="15855"/>
              <wp:lineTo x="20719" y="13631"/>
              <wp:lineTo x="20513" y="13394"/>
              <wp:lineTo x="20836" y="12690"/>
              <wp:lineTo x="20767" y="11296"/>
              <wp:lineTo x="20638" y="10844"/>
              <wp:lineTo x="20689" y="9421"/>
              <wp:lineTo x="20682" y="7679"/>
              <wp:lineTo x="20755" y="1571"/>
              <wp:lineTo x="19098" y="1431"/>
              <wp:lineTo x="16033" y="1668"/>
              <wp:lineTo x="12801" y="149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" r="-489" b="-16"/>
                  <a:stretch/>
                </pic:blipFill>
                <pic:spPr bwMode="auto">
                  <a:xfrm>
                    <a:off x="0" y="0"/>
                    <a:ext cx="7818120" cy="1609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3F7C">
      <w:rPr>
        <w:noProof/>
      </w:rPr>
      <w:drawing>
        <wp:anchor distT="0" distB="0" distL="114300" distR="114300" simplePos="0" relativeHeight="251675648" behindDoc="1" locked="0" layoutInCell="1" allowOverlap="1" wp14:anchorId="63E1883F" wp14:editId="5E34CB27">
          <wp:simplePos x="0" y="0"/>
          <wp:positionH relativeFrom="column">
            <wp:posOffset>-4909930</wp:posOffset>
          </wp:positionH>
          <wp:positionV relativeFrom="page">
            <wp:posOffset>-5539409</wp:posOffset>
          </wp:positionV>
          <wp:extent cx="7818120" cy="1609090"/>
          <wp:effectExtent l="0" t="0" r="0" b="0"/>
          <wp:wrapTight wrapText="bothSides">
            <wp:wrapPolygon edited="1">
              <wp:start x="12801" y="1490"/>
              <wp:lineTo x="12840" y="12741"/>
              <wp:lineTo x="1088" y="12461"/>
              <wp:lineTo x="1088" y="18812"/>
              <wp:lineTo x="4917" y="19309"/>
              <wp:lineTo x="7932" y="19471"/>
              <wp:lineTo x="16000" y="18582"/>
              <wp:lineTo x="17163" y="19131"/>
              <wp:lineTo x="18692" y="18998"/>
              <wp:lineTo x="19097" y="18672"/>
              <wp:lineTo x="20366" y="18850"/>
              <wp:lineTo x="20571" y="15855"/>
              <wp:lineTo x="20719" y="13631"/>
              <wp:lineTo x="20513" y="13394"/>
              <wp:lineTo x="20836" y="12690"/>
              <wp:lineTo x="20767" y="11296"/>
              <wp:lineTo x="20638" y="10844"/>
              <wp:lineTo x="20689" y="9421"/>
              <wp:lineTo x="20682" y="7679"/>
              <wp:lineTo x="20755" y="1571"/>
              <wp:lineTo x="19098" y="1431"/>
              <wp:lineTo x="16033" y="1668"/>
              <wp:lineTo x="12801" y="149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" r="-489" b="-16"/>
                  <a:stretch/>
                </pic:blipFill>
                <pic:spPr bwMode="auto">
                  <a:xfrm>
                    <a:off x="0" y="0"/>
                    <a:ext cx="7818120" cy="1609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3F7C">
      <w:rPr>
        <w:noProof/>
      </w:rPr>
      <w:drawing>
        <wp:anchor distT="0" distB="0" distL="114300" distR="114300" simplePos="0" relativeHeight="251673600" behindDoc="1" locked="0" layoutInCell="1" allowOverlap="1" wp14:anchorId="2A627115" wp14:editId="1D990B46">
          <wp:simplePos x="0" y="0"/>
          <wp:positionH relativeFrom="column">
            <wp:posOffset>-4909930</wp:posOffset>
          </wp:positionH>
          <wp:positionV relativeFrom="page">
            <wp:posOffset>-5459896</wp:posOffset>
          </wp:positionV>
          <wp:extent cx="7818120" cy="1609090"/>
          <wp:effectExtent l="0" t="0" r="0" b="0"/>
          <wp:wrapTight wrapText="bothSides">
            <wp:wrapPolygon edited="1">
              <wp:start x="12801" y="1490"/>
              <wp:lineTo x="12840" y="12741"/>
              <wp:lineTo x="1088" y="12461"/>
              <wp:lineTo x="1088" y="18812"/>
              <wp:lineTo x="4917" y="19309"/>
              <wp:lineTo x="7932" y="19471"/>
              <wp:lineTo x="16000" y="18582"/>
              <wp:lineTo x="17163" y="19131"/>
              <wp:lineTo x="18692" y="18998"/>
              <wp:lineTo x="19097" y="18672"/>
              <wp:lineTo x="20366" y="18850"/>
              <wp:lineTo x="20571" y="15855"/>
              <wp:lineTo x="20719" y="13631"/>
              <wp:lineTo x="20513" y="13394"/>
              <wp:lineTo x="20836" y="12690"/>
              <wp:lineTo x="20767" y="11296"/>
              <wp:lineTo x="20638" y="10844"/>
              <wp:lineTo x="20689" y="9421"/>
              <wp:lineTo x="20682" y="7679"/>
              <wp:lineTo x="20755" y="1571"/>
              <wp:lineTo x="19098" y="1431"/>
              <wp:lineTo x="16033" y="1668"/>
              <wp:lineTo x="12801" y="149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" r="-489" b="-16"/>
                  <a:stretch/>
                </pic:blipFill>
                <pic:spPr bwMode="auto">
                  <a:xfrm>
                    <a:off x="0" y="0"/>
                    <a:ext cx="7818120" cy="1609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0F83">
      <w:rPr>
        <w:noProof/>
      </w:rPr>
      <w:drawing>
        <wp:anchor distT="0" distB="0" distL="114300" distR="114300" simplePos="0" relativeHeight="251670528" behindDoc="1" locked="0" layoutInCell="1" allowOverlap="1" wp14:anchorId="13522B56" wp14:editId="525550D7">
          <wp:simplePos x="0" y="0"/>
          <wp:positionH relativeFrom="column">
            <wp:posOffset>-4909930</wp:posOffset>
          </wp:positionH>
          <wp:positionV relativeFrom="paragraph">
            <wp:posOffset>-5917096</wp:posOffset>
          </wp:positionV>
          <wp:extent cx="8028432" cy="3273552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028432" cy="3273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AD8"/>
    <w:rsid w:val="00006AFE"/>
    <w:rsid w:val="00075ED4"/>
    <w:rsid w:val="000962A9"/>
    <w:rsid w:val="000C5B0F"/>
    <w:rsid w:val="000D1EED"/>
    <w:rsid w:val="00155AD8"/>
    <w:rsid w:val="001B4CDF"/>
    <w:rsid w:val="001C6AD8"/>
    <w:rsid w:val="00213F7C"/>
    <w:rsid w:val="002B389F"/>
    <w:rsid w:val="00302884"/>
    <w:rsid w:val="00303BEE"/>
    <w:rsid w:val="00322106"/>
    <w:rsid w:val="003225EC"/>
    <w:rsid w:val="003B2B20"/>
    <w:rsid w:val="003D6AA7"/>
    <w:rsid w:val="00400F83"/>
    <w:rsid w:val="00476135"/>
    <w:rsid w:val="004D58DE"/>
    <w:rsid w:val="00500312"/>
    <w:rsid w:val="00540504"/>
    <w:rsid w:val="005510BE"/>
    <w:rsid w:val="00562E86"/>
    <w:rsid w:val="005F764F"/>
    <w:rsid w:val="0060375D"/>
    <w:rsid w:val="006421CC"/>
    <w:rsid w:val="00650CA8"/>
    <w:rsid w:val="006615CD"/>
    <w:rsid w:val="006A16AC"/>
    <w:rsid w:val="006A178F"/>
    <w:rsid w:val="0082745E"/>
    <w:rsid w:val="008433A5"/>
    <w:rsid w:val="0086635F"/>
    <w:rsid w:val="008978F0"/>
    <w:rsid w:val="008D7D24"/>
    <w:rsid w:val="008E2F46"/>
    <w:rsid w:val="008E50CA"/>
    <w:rsid w:val="009108D0"/>
    <w:rsid w:val="009651BA"/>
    <w:rsid w:val="009976D8"/>
    <w:rsid w:val="009E7ED2"/>
    <w:rsid w:val="00A1449D"/>
    <w:rsid w:val="00A677E9"/>
    <w:rsid w:val="00B22CEB"/>
    <w:rsid w:val="00B425B3"/>
    <w:rsid w:val="00B9072A"/>
    <w:rsid w:val="00BA73D7"/>
    <w:rsid w:val="00BB6950"/>
    <w:rsid w:val="00C02AEF"/>
    <w:rsid w:val="00C31581"/>
    <w:rsid w:val="00C72959"/>
    <w:rsid w:val="00C96BDD"/>
    <w:rsid w:val="00CA7B37"/>
    <w:rsid w:val="00D228C2"/>
    <w:rsid w:val="00D91726"/>
    <w:rsid w:val="00DC3CD5"/>
    <w:rsid w:val="00DC54F7"/>
    <w:rsid w:val="00DE7655"/>
    <w:rsid w:val="00E75519"/>
    <w:rsid w:val="00E85069"/>
    <w:rsid w:val="00E94FD4"/>
    <w:rsid w:val="00ED2689"/>
    <w:rsid w:val="00F125A9"/>
    <w:rsid w:val="00F676E3"/>
    <w:rsid w:val="00FA7F72"/>
    <w:rsid w:val="00FA7FB4"/>
    <w:rsid w:val="00FC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F2BDA4"/>
  <w15:chartTrackingRefBased/>
  <w15:docId w15:val="{9F25DCDB-E15E-4738-A00B-882CCA635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E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EED"/>
  </w:style>
  <w:style w:type="paragraph" w:styleId="Footer">
    <w:name w:val="footer"/>
    <w:basedOn w:val="Normal"/>
    <w:link w:val="FooterChar"/>
    <w:uiPriority w:val="99"/>
    <w:unhideWhenUsed/>
    <w:rsid w:val="000D1E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EED"/>
  </w:style>
  <w:style w:type="paragraph" w:customStyle="1" w:styleId="Body">
    <w:name w:val="Body"/>
    <w:basedOn w:val="Normal"/>
    <w:uiPriority w:val="99"/>
    <w:rsid w:val="000962A9"/>
    <w:pPr>
      <w:autoSpaceDE w:val="0"/>
      <w:autoSpaceDN w:val="0"/>
      <w:adjustRightInd w:val="0"/>
      <w:spacing w:line="360" w:lineRule="atLeast"/>
      <w:textAlignment w:val="center"/>
    </w:pPr>
    <w:rPr>
      <w:rFonts w:ascii="Proxima Nova Semibold" w:hAnsi="Proxima Nova Semibold" w:cs="Proxima Nova Semibold"/>
      <w:color w:val="000000"/>
      <w:spacing w:val="-3"/>
      <w:sz w:val="18"/>
      <w:szCs w:val="18"/>
    </w:rPr>
  </w:style>
  <w:style w:type="paragraph" w:styleId="Revision">
    <w:name w:val="Revision"/>
    <w:hidden/>
    <w:uiPriority w:val="99"/>
    <w:semiHidden/>
    <w:rsid w:val="00400F83"/>
  </w:style>
  <w:style w:type="paragraph" w:styleId="Title">
    <w:name w:val="Title"/>
    <w:basedOn w:val="Normal"/>
    <w:next w:val="Normal"/>
    <w:link w:val="TitleChar"/>
    <w:uiPriority w:val="10"/>
    <w:qFormat/>
    <w:rsid w:val="00400F8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0F8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2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lsea.te\AppData\Local\Microsoft\Windows\INetCache\Content.Outlook\F7ME16P9\MRKT017e-WORD-LH-FN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MRKT017e-WORD-LH-FNL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Te</dc:creator>
  <cp:keywords/>
  <dc:description/>
  <cp:lastModifiedBy>Maria Caceres</cp:lastModifiedBy>
  <cp:revision>2</cp:revision>
  <cp:lastPrinted>2020-12-16T22:56:00Z</cp:lastPrinted>
  <dcterms:created xsi:type="dcterms:W3CDTF">2024-05-31T14:46:00Z</dcterms:created>
  <dcterms:modified xsi:type="dcterms:W3CDTF">2024-05-31T14:46:00Z</dcterms:modified>
</cp:coreProperties>
</file>